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F1FED" w14:textId="77777777" w:rsidR="0085488E" w:rsidRPr="004147DE" w:rsidRDefault="00C848EB" w:rsidP="008C518D">
      <w:pPr>
        <w:spacing w:after="0"/>
        <w:rPr>
          <w:rFonts w:ascii="Comic Sans MS" w:hAnsi="Comic Sans MS"/>
          <w:sz w:val="48"/>
          <w:szCs w:val="48"/>
        </w:rPr>
      </w:pPr>
      <w:r w:rsidRPr="004147DE">
        <w:rPr>
          <w:rFonts w:ascii="Comic Sans MS" w:hAnsi="Comic Sans MS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C3A08A6" wp14:editId="4EA4D72F">
            <wp:simplePos x="0" y="0"/>
            <wp:positionH relativeFrom="column">
              <wp:posOffset>154305</wp:posOffset>
            </wp:positionH>
            <wp:positionV relativeFrom="paragraph">
              <wp:posOffset>0</wp:posOffset>
            </wp:positionV>
            <wp:extent cx="933450" cy="861060"/>
            <wp:effectExtent l="0" t="0" r="0" b="0"/>
            <wp:wrapTight wrapText="bothSides">
              <wp:wrapPolygon edited="0">
                <wp:start x="0" y="0"/>
                <wp:lineTo x="0" y="21027"/>
                <wp:lineTo x="21159" y="21027"/>
                <wp:lineTo x="21159" y="0"/>
                <wp:lineTo x="0" y="0"/>
              </wp:wrapPolygon>
            </wp:wrapTight>
            <wp:docPr id="4" name="Picture 4" descr="Image result for lozells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lozells schoo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6AE" w:rsidRPr="004147DE">
        <w:rPr>
          <w:rFonts w:ascii="Comic Sans MS" w:hAnsi="Comic Sans MS"/>
          <w:sz w:val="48"/>
          <w:szCs w:val="48"/>
        </w:rPr>
        <w:t>Lozells Primary School</w:t>
      </w:r>
    </w:p>
    <w:p w14:paraId="1CC8B804" w14:textId="3B5219A5" w:rsidR="005C7C74" w:rsidRDefault="00181EAE" w:rsidP="00372990">
      <w:pPr>
        <w:spacing w:after="0" w:line="360" w:lineRule="auto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</w:rPr>
        <w:t xml:space="preserve">Summer </w:t>
      </w:r>
      <w:r w:rsidR="00897442">
        <w:rPr>
          <w:rFonts w:ascii="Comic Sans MS" w:hAnsi="Comic Sans MS"/>
          <w:b/>
          <w:sz w:val="32"/>
          <w:szCs w:val="32"/>
        </w:rPr>
        <w:t>2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="009E0827">
        <w:rPr>
          <w:rFonts w:ascii="Comic Sans MS" w:hAnsi="Comic Sans MS"/>
          <w:b/>
          <w:sz w:val="32"/>
          <w:szCs w:val="32"/>
        </w:rPr>
        <w:t>–</w:t>
      </w:r>
      <w:r w:rsidR="008C518D">
        <w:rPr>
          <w:rFonts w:ascii="Comic Sans MS" w:hAnsi="Comic Sans MS"/>
          <w:b/>
          <w:sz w:val="32"/>
          <w:szCs w:val="32"/>
        </w:rPr>
        <w:t xml:space="preserve"> </w:t>
      </w:r>
      <w:r w:rsidR="006846AE" w:rsidRPr="004147DE">
        <w:rPr>
          <w:rFonts w:ascii="Comic Sans MS" w:hAnsi="Comic Sans MS"/>
          <w:b/>
          <w:sz w:val="32"/>
          <w:szCs w:val="32"/>
        </w:rPr>
        <w:t>After</w:t>
      </w:r>
      <w:r w:rsidR="009E0827">
        <w:rPr>
          <w:rFonts w:ascii="Comic Sans MS" w:hAnsi="Comic Sans MS"/>
          <w:b/>
          <w:sz w:val="32"/>
          <w:szCs w:val="32"/>
        </w:rPr>
        <w:t>-</w:t>
      </w:r>
      <w:r w:rsidR="006846AE" w:rsidRPr="004147DE">
        <w:rPr>
          <w:rFonts w:ascii="Comic Sans MS" w:hAnsi="Comic Sans MS"/>
          <w:b/>
          <w:sz w:val="32"/>
          <w:szCs w:val="32"/>
        </w:rPr>
        <w:t>school club</w:t>
      </w:r>
      <w:r w:rsidR="00317B63">
        <w:rPr>
          <w:rFonts w:ascii="Comic Sans MS" w:hAnsi="Comic Sans MS"/>
          <w:b/>
          <w:sz w:val="32"/>
          <w:szCs w:val="32"/>
        </w:rPr>
        <w:t xml:space="preserve"> overview.</w:t>
      </w:r>
    </w:p>
    <w:p w14:paraId="5B484107" w14:textId="77777777" w:rsidR="006846AE" w:rsidRDefault="006846AE" w:rsidP="00372990">
      <w:pPr>
        <w:spacing w:after="0" w:line="360" w:lineRule="auto"/>
        <w:rPr>
          <w:rFonts w:ascii="Comic Sans MS" w:hAnsi="Comic Sans MS"/>
          <w:sz w:val="32"/>
          <w:szCs w:val="32"/>
        </w:rPr>
      </w:pPr>
    </w:p>
    <w:p w14:paraId="7DF37FA2" w14:textId="77777777" w:rsidR="00992A15" w:rsidRDefault="00992A15" w:rsidP="00372990">
      <w:pPr>
        <w:spacing w:after="0" w:line="360" w:lineRule="auto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3637" w:type="pct"/>
        <w:jc w:val="center"/>
        <w:tblLayout w:type="fixed"/>
        <w:tblLook w:val="04A0" w:firstRow="1" w:lastRow="0" w:firstColumn="1" w:lastColumn="0" w:noHBand="0" w:noVBand="1"/>
      </w:tblPr>
      <w:tblGrid>
        <w:gridCol w:w="5915"/>
        <w:gridCol w:w="5916"/>
      </w:tblGrid>
      <w:tr w:rsidR="008C58D2" w:rsidRPr="00544847" w14:paraId="4771B260" w14:textId="77777777" w:rsidTr="008C58D2">
        <w:trPr>
          <w:trHeight w:val="1614"/>
          <w:jc w:val="center"/>
        </w:trPr>
        <w:tc>
          <w:tcPr>
            <w:tcW w:w="2500" w:type="pct"/>
          </w:tcPr>
          <w:p w14:paraId="48196F9E" w14:textId="77777777" w:rsidR="008C58D2" w:rsidRPr="00544847" w:rsidRDefault="00181EAE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44847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  <w:r w:rsidR="008C58D2" w:rsidRPr="00544847">
              <w:rPr>
                <w:rFonts w:ascii="Comic Sans MS" w:hAnsi="Comic Sans MS"/>
                <w:b/>
                <w:sz w:val="32"/>
                <w:szCs w:val="32"/>
              </w:rPr>
              <w:t xml:space="preserve"> – 3:30 – 4:25</w:t>
            </w:r>
          </w:p>
          <w:p w14:paraId="12DBDAD7" w14:textId="205FE34F" w:rsidR="00897442" w:rsidRPr="00544847" w:rsidRDefault="00897442" w:rsidP="0089744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44847">
              <w:rPr>
                <w:rFonts w:ascii="Comic Sans MS" w:hAnsi="Comic Sans MS"/>
                <w:b/>
                <w:sz w:val="32"/>
                <w:szCs w:val="32"/>
              </w:rPr>
              <w:t>Boys football club Years 5</w:t>
            </w:r>
            <w:r w:rsidR="00C641C7" w:rsidRPr="00544847">
              <w:rPr>
                <w:rFonts w:ascii="Comic Sans MS" w:hAnsi="Comic Sans MS"/>
                <w:b/>
                <w:sz w:val="32"/>
                <w:szCs w:val="32"/>
              </w:rPr>
              <w:t xml:space="preserve"> &amp; </w:t>
            </w:r>
            <w:r w:rsidRPr="00544847">
              <w:rPr>
                <w:rFonts w:ascii="Comic Sans MS" w:hAnsi="Comic Sans MS"/>
                <w:b/>
                <w:sz w:val="32"/>
                <w:szCs w:val="32"/>
              </w:rPr>
              <w:t xml:space="preserve">6 </w:t>
            </w:r>
          </w:p>
          <w:p w14:paraId="27FCAE8F" w14:textId="6F165DCD" w:rsidR="00897442" w:rsidRPr="00544847" w:rsidRDefault="0089744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00" w:type="pct"/>
          </w:tcPr>
          <w:p w14:paraId="6B483EE4" w14:textId="77777777" w:rsidR="008C58D2" w:rsidRPr="00544847" w:rsidRDefault="008C58D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44847">
              <w:rPr>
                <w:rFonts w:ascii="Comic Sans MS" w:hAnsi="Comic Sans MS"/>
                <w:b/>
                <w:sz w:val="32"/>
                <w:szCs w:val="32"/>
              </w:rPr>
              <w:t>Wednesday – 3:30 – 4:25</w:t>
            </w:r>
          </w:p>
          <w:p w14:paraId="233AB1B7" w14:textId="77777777" w:rsidR="00897442" w:rsidRPr="00544847" w:rsidRDefault="00897442" w:rsidP="0089744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44847">
              <w:rPr>
                <w:rFonts w:ascii="Comic Sans MS" w:hAnsi="Comic Sans MS"/>
                <w:b/>
                <w:sz w:val="32"/>
                <w:szCs w:val="32"/>
              </w:rPr>
              <w:t xml:space="preserve">Multi-sports – Years 1 &amp; 2 </w:t>
            </w:r>
          </w:p>
          <w:p w14:paraId="6A67E208" w14:textId="176726CD" w:rsidR="00897442" w:rsidRPr="00544847" w:rsidRDefault="0089744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8C58D2" w:rsidRPr="00544847" w14:paraId="07043B30" w14:textId="77777777" w:rsidTr="008C58D2">
        <w:trPr>
          <w:cantSplit/>
          <w:trHeight w:val="1215"/>
          <w:jc w:val="center"/>
        </w:trPr>
        <w:tc>
          <w:tcPr>
            <w:tcW w:w="2500" w:type="pct"/>
            <w:tcBorders>
              <w:bottom w:val="single" w:sz="4" w:space="0" w:color="auto"/>
            </w:tcBorders>
          </w:tcPr>
          <w:p w14:paraId="151DE160" w14:textId="4F7FAB37" w:rsidR="008C58D2" w:rsidRPr="00544847" w:rsidRDefault="008C58D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44847">
              <w:rPr>
                <w:rFonts w:ascii="Comic Sans MS" w:hAnsi="Comic Sans MS"/>
                <w:b/>
                <w:sz w:val="32"/>
                <w:szCs w:val="32"/>
              </w:rPr>
              <w:t>Boys football club Years 5</w:t>
            </w:r>
            <w:r w:rsidR="00C641C7" w:rsidRPr="00544847">
              <w:rPr>
                <w:rFonts w:ascii="Comic Sans MS" w:hAnsi="Comic Sans MS"/>
                <w:b/>
                <w:sz w:val="32"/>
                <w:szCs w:val="32"/>
              </w:rPr>
              <w:t xml:space="preserve"> &amp; </w:t>
            </w:r>
            <w:r w:rsidRPr="00544847">
              <w:rPr>
                <w:rFonts w:ascii="Comic Sans MS" w:hAnsi="Comic Sans MS"/>
                <w:b/>
                <w:sz w:val="32"/>
                <w:szCs w:val="32"/>
              </w:rPr>
              <w:t xml:space="preserve">6 </w:t>
            </w:r>
          </w:p>
          <w:p w14:paraId="0009645B" w14:textId="77777777" w:rsidR="008C58D2" w:rsidRPr="00544847" w:rsidRDefault="008C58D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4E405FDE" w14:textId="7BDBD247" w:rsidR="008C58D2" w:rsidRPr="00544847" w:rsidRDefault="008C58D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544847">
              <w:rPr>
                <w:rFonts w:ascii="Comic Sans MS" w:hAnsi="Comic Sans MS"/>
                <w:b/>
                <w:sz w:val="32"/>
                <w:szCs w:val="32"/>
              </w:rPr>
              <w:t>Mr.Whelan</w:t>
            </w:r>
            <w:proofErr w:type="spellEnd"/>
            <w:r w:rsidRPr="00544847">
              <w:rPr>
                <w:rFonts w:ascii="Comic Sans MS" w:hAnsi="Comic Sans MS"/>
                <w:b/>
                <w:sz w:val="32"/>
                <w:szCs w:val="32"/>
              </w:rPr>
              <w:t>/</w:t>
            </w:r>
            <w:proofErr w:type="spellStart"/>
            <w:r w:rsidRPr="00544847">
              <w:rPr>
                <w:rFonts w:ascii="Comic Sans MS" w:hAnsi="Comic Sans MS"/>
                <w:b/>
                <w:sz w:val="32"/>
                <w:szCs w:val="32"/>
              </w:rPr>
              <w:t>Mr.Campbell</w:t>
            </w:r>
            <w:proofErr w:type="spellEnd"/>
            <w:r w:rsidRPr="00544847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1B9FC31F" w14:textId="2A301701" w:rsidR="008C58D2" w:rsidRPr="00544847" w:rsidRDefault="0089744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44847">
              <w:rPr>
                <w:rFonts w:ascii="Comic Sans MS" w:hAnsi="Comic Sans MS"/>
                <w:b/>
                <w:sz w:val="32"/>
                <w:szCs w:val="32"/>
              </w:rPr>
              <w:t xml:space="preserve">Multi-sports </w:t>
            </w:r>
            <w:r w:rsidR="008C58D2" w:rsidRPr="00544847">
              <w:rPr>
                <w:rFonts w:ascii="Comic Sans MS" w:hAnsi="Comic Sans MS"/>
                <w:b/>
                <w:sz w:val="32"/>
                <w:szCs w:val="32"/>
              </w:rPr>
              <w:t xml:space="preserve">– Years </w:t>
            </w:r>
            <w:r w:rsidRPr="00544847">
              <w:rPr>
                <w:rFonts w:ascii="Comic Sans MS" w:hAnsi="Comic Sans MS"/>
                <w:b/>
                <w:sz w:val="32"/>
                <w:szCs w:val="32"/>
              </w:rPr>
              <w:t xml:space="preserve">1 &amp; 2 </w:t>
            </w:r>
          </w:p>
          <w:p w14:paraId="25BC1984" w14:textId="77777777" w:rsidR="008C58D2" w:rsidRPr="00544847" w:rsidRDefault="008C58D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43B39A65" w14:textId="77777777" w:rsidR="008C58D2" w:rsidRDefault="008C58D2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44847">
              <w:rPr>
                <w:rFonts w:ascii="Comic Sans MS" w:hAnsi="Comic Sans MS"/>
                <w:b/>
                <w:sz w:val="32"/>
                <w:szCs w:val="32"/>
              </w:rPr>
              <w:t>(Aston Villa coach)</w:t>
            </w:r>
          </w:p>
          <w:p w14:paraId="61819308" w14:textId="1CA6BD29" w:rsidR="00544847" w:rsidRPr="00544847" w:rsidRDefault="00544847" w:rsidP="008C58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14:paraId="485F5483" w14:textId="77777777" w:rsidR="004C26A9" w:rsidRPr="00F70812" w:rsidRDefault="004C26A9" w:rsidP="002D7E23">
      <w:bookmarkStart w:id="0" w:name="_GoBack"/>
      <w:bookmarkEnd w:id="0"/>
    </w:p>
    <w:sectPr w:rsidR="004C26A9" w:rsidRPr="00F70812" w:rsidSect="008C518D">
      <w:footerReference w:type="default" r:id="rId7"/>
      <w:pgSz w:w="16838" w:h="11906" w:orient="landscape"/>
      <w:pgMar w:top="709" w:right="137" w:bottom="707" w:left="426" w:header="284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B16E0" w14:textId="77777777" w:rsidR="00B42D09" w:rsidRDefault="00B42D09" w:rsidP="006846AE">
      <w:pPr>
        <w:spacing w:after="0" w:line="240" w:lineRule="auto"/>
      </w:pPr>
      <w:r>
        <w:separator/>
      </w:r>
    </w:p>
  </w:endnote>
  <w:endnote w:type="continuationSeparator" w:id="0">
    <w:p w14:paraId="688A791B" w14:textId="77777777" w:rsidR="00B42D09" w:rsidRDefault="00B42D09" w:rsidP="0068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2FCDE" w14:textId="294C6B81" w:rsidR="00992A15" w:rsidRDefault="00897442">
    <w:pPr>
      <w:pStyle w:val="Footer"/>
    </w:pPr>
    <w:r>
      <w:t xml:space="preserve">Summer 2 </w:t>
    </w:r>
    <w:r w:rsidR="008C58D2">
      <w:t>– After-school clubs</w:t>
    </w:r>
  </w:p>
  <w:p w14:paraId="49DB8732" w14:textId="77777777" w:rsidR="006846AE" w:rsidRDefault="006846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930CA" w14:textId="77777777" w:rsidR="00B42D09" w:rsidRDefault="00B42D09" w:rsidP="006846AE">
      <w:pPr>
        <w:spacing w:after="0" w:line="240" w:lineRule="auto"/>
      </w:pPr>
      <w:r>
        <w:separator/>
      </w:r>
    </w:p>
  </w:footnote>
  <w:footnote w:type="continuationSeparator" w:id="0">
    <w:p w14:paraId="157A93F8" w14:textId="77777777" w:rsidR="00B42D09" w:rsidRDefault="00B42D09" w:rsidP="006846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6AE"/>
    <w:rsid w:val="00005F69"/>
    <w:rsid w:val="000522FF"/>
    <w:rsid w:val="000662F6"/>
    <w:rsid w:val="00067B1F"/>
    <w:rsid w:val="000939C5"/>
    <w:rsid w:val="000A001C"/>
    <w:rsid w:val="000D7691"/>
    <w:rsid w:val="000F7EE1"/>
    <w:rsid w:val="00122E97"/>
    <w:rsid w:val="00173BF4"/>
    <w:rsid w:val="00181EAE"/>
    <w:rsid w:val="0019094D"/>
    <w:rsid w:val="001E13AF"/>
    <w:rsid w:val="00204ACC"/>
    <w:rsid w:val="002107DE"/>
    <w:rsid w:val="002132B0"/>
    <w:rsid w:val="00222F05"/>
    <w:rsid w:val="00230BCD"/>
    <w:rsid w:val="00237C98"/>
    <w:rsid w:val="00255BD6"/>
    <w:rsid w:val="002B0A9B"/>
    <w:rsid w:val="002D7E23"/>
    <w:rsid w:val="002E44F9"/>
    <w:rsid w:val="00317B63"/>
    <w:rsid w:val="003305FB"/>
    <w:rsid w:val="00335E17"/>
    <w:rsid w:val="00372990"/>
    <w:rsid w:val="003B6D08"/>
    <w:rsid w:val="003E174E"/>
    <w:rsid w:val="003E7081"/>
    <w:rsid w:val="004147DE"/>
    <w:rsid w:val="004311A3"/>
    <w:rsid w:val="00442F94"/>
    <w:rsid w:val="004849A0"/>
    <w:rsid w:val="004A0B8F"/>
    <w:rsid w:val="004B645C"/>
    <w:rsid w:val="004C26A9"/>
    <w:rsid w:val="004C61C6"/>
    <w:rsid w:val="004E0C41"/>
    <w:rsid w:val="00544847"/>
    <w:rsid w:val="00555745"/>
    <w:rsid w:val="00556D2C"/>
    <w:rsid w:val="00583584"/>
    <w:rsid w:val="005C7C74"/>
    <w:rsid w:val="005E5C5F"/>
    <w:rsid w:val="006405C0"/>
    <w:rsid w:val="0064655E"/>
    <w:rsid w:val="00647DA4"/>
    <w:rsid w:val="00662F36"/>
    <w:rsid w:val="006846AE"/>
    <w:rsid w:val="00694C2F"/>
    <w:rsid w:val="006B7566"/>
    <w:rsid w:val="006B7F20"/>
    <w:rsid w:val="006C2298"/>
    <w:rsid w:val="00715468"/>
    <w:rsid w:val="0071732D"/>
    <w:rsid w:val="00727E65"/>
    <w:rsid w:val="00732550"/>
    <w:rsid w:val="007867F6"/>
    <w:rsid w:val="00790392"/>
    <w:rsid w:val="007947A4"/>
    <w:rsid w:val="007C071A"/>
    <w:rsid w:val="007E452F"/>
    <w:rsid w:val="007F0288"/>
    <w:rsid w:val="00806158"/>
    <w:rsid w:val="0080734F"/>
    <w:rsid w:val="00815E43"/>
    <w:rsid w:val="008272DC"/>
    <w:rsid w:val="008531E5"/>
    <w:rsid w:val="00855D93"/>
    <w:rsid w:val="00891256"/>
    <w:rsid w:val="00897442"/>
    <w:rsid w:val="008A21F5"/>
    <w:rsid w:val="008B36D1"/>
    <w:rsid w:val="008C1E40"/>
    <w:rsid w:val="008C518D"/>
    <w:rsid w:val="008C58D2"/>
    <w:rsid w:val="008E1082"/>
    <w:rsid w:val="009308A7"/>
    <w:rsid w:val="009428B0"/>
    <w:rsid w:val="009742A2"/>
    <w:rsid w:val="00986311"/>
    <w:rsid w:val="00992A15"/>
    <w:rsid w:val="009C054C"/>
    <w:rsid w:val="009E0827"/>
    <w:rsid w:val="00A43237"/>
    <w:rsid w:val="00A44F1C"/>
    <w:rsid w:val="00A87979"/>
    <w:rsid w:val="00AB71E3"/>
    <w:rsid w:val="00AC5705"/>
    <w:rsid w:val="00B02B8F"/>
    <w:rsid w:val="00B3179E"/>
    <w:rsid w:val="00B3793D"/>
    <w:rsid w:val="00B42D09"/>
    <w:rsid w:val="00B66C67"/>
    <w:rsid w:val="00B701C9"/>
    <w:rsid w:val="00BF1D92"/>
    <w:rsid w:val="00C046B4"/>
    <w:rsid w:val="00C16341"/>
    <w:rsid w:val="00C26072"/>
    <w:rsid w:val="00C318F4"/>
    <w:rsid w:val="00C44251"/>
    <w:rsid w:val="00C57755"/>
    <w:rsid w:val="00C641C7"/>
    <w:rsid w:val="00C6462B"/>
    <w:rsid w:val="00C71CE6"/>
    <w:rsid w:val="00C7435F"/>
    <w:rsid w:val="00C848EB"/>
    <w:rsid w:val="00CB1C80"/>
    <w:rsid w:val="00CF571F"/>
    <w:rsid w:val="00D17C79"/>
    <w:rsid w:val="00D719AE"/>
    <w:rsid w:val="00D96E41"/>
    <w:rsid w:val="00DC0391"/>
    <w:rsid w:val="00DE40C2"/>
    <w:rsid w:val="00DF19F0"/>
    <w:rsid w:val="00DF48C0"/>
    <w:rsid w:val="00E56E7C"/>
    <w:rsid w:val="00E71508"/>
    <w:rsid w:val="00ED0085"/>
    <w:rsid w:val="00EE0F0E"/>
    <w:rsid w:val="00EF5F2F"/>
    <w:rsid w:val="00F4726F"/>
    <w:rsid w:val="00F542F8"/>
    <w:rsid w:val="00F61BB2"/>
    <w:rsid w:val="00F70812"/>
    <w:rsid w:val="00F76000"/>
    <w:rsid w:val="00FC1306"/>
    <w:rsid w:val="00FC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."/>
  <w:listSeparator w:val=","/>
  <w14:docId w14:val="62768AF3"/>
  <w15:docId w15:val="{C316BF4B-F4C9-49B0-B916-26E0BE8F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6AE"/>
  </w:style>
  <w:style w:type="paragraph" w:styleId="Footer">
    <w:name w:val="footer"/>
    <w:basedOn w:val="Normal"/>
    <w:link w:val="FooterChar"/>
    <w:uiPriority w:val="99"/>
    <w:unhideWhenUsed/>
    <w:rsid w:val="0068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6AE"/>
  </w:style>
  <w:style w:type="paragraph" w:styleId="BalloonText">
    <w:name w:val="Balloon Text"/>
    <w:basedOn w:val="Normal"/>
    <w:link w:val="BalloonTextChar"/>
    <w:uiPriority w:val="99"/>
    <w:semiHidden/>
    <w:unhideWhenUsed/>
    <w:rsid w:val="00684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6A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4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22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9308BC44</Template>
  <TotalTime>11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BSF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beverley.sutherland</dc:creator>
  <cp:lastModifiedBy>A.Whelan</cp:lastModifiedBy>
  <cp:revision>6</cp:revision>
  <cp:lastPrinted>2022-06-07T11:41:00Z</cp:lastPrinted>
  <dcterms:created xsi:type="dcterms:W3CDTF">2026-06-01T10:42:00Z</dcterms:created>
  <dcterms:modified xsi:type="dcterms:W3CDTF">2026-06-01T10:50:00Z</dcterms:modified>
</cp:coreProperties>
</file>